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A47F" w14:textId="57851731" w:rsidR="00DD267F" w:rsidRPr="00004120" w:rsidRDefault="003572C8" w:rsidP="00126983">
      <w:pPr>
        <w:tabs>
          <w:tab w:val="left" w:pos="4536"/>
        </w:tabs>
        <w:spacing w:line="700" w:lineRule="exact"/>
        <w:ind w:firstLine="567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D79ED9" wp14:editId="600B6665">
                <wp:simplePos x="0" y="0"/>
                <wp:positionH relativeFrom="column">
                  <wp:posOffset>2638425</wp:posOffset>
                </wp:positionH>
                <wp:positionV relativeFrom="paragraph">
                  <wp:posOffset>-467360</wp:posOffset>
                </wp:positionV>
                <wp:extent cx="449580" cy="289560"/>
                <wp:effectExtent l="0" t="0" r="7620" b="0"/>
                <wp:wrapNone/>
                <wp:docPr id="1507180764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66CD6" id="สี่เหลี่ยมผืนผ้า 5" o:spid="_x0000_s1026" style="position:absolute;margin-left:207.75pt;margin-top:-36.8pt;width:35.4pt;height:2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" fillcolor="white [3212]" stroked="f" strokeweight="1pt"/>
            </w:pict>
          </mc:Fallback>
        </mc:AlternateContent>
      </w:r>
      <w:r w:rsidR="00BC60D5">
        <w:rPr>
          <w:noProof/>
        </w:rPr>
        <w:drawing>
          <wp:anchor distT="0" distB="0" distL="114300" distR="114300" simplePos="0" relativeHeight="251659776" behindDoc="0" locked="0" layoutInCell="1" allowOverlap="1" wp14:anchorId="5FC7869E" wp14:editId="04843BD6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7BF4870E" w14:textId="63D1D8BF" w:rsidR="008535D9" w:rsidRPr="00FB3EF2" w:rsidRDefault="00BC60D5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5FF82B73" wp14:editId="4EA7C925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DE458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3DEB" w:rsidRPr="00583DEB">
        <w:rPr>
          <w:rFonts w:ascii="TH SarabunPSK" w:hAnsi="TH SarabunPSK" w:cs="TH SarabunPSK"/>
          <w:sz w:val="32"/>
          <w:szCs w:val="32"/>
          <w:cs/>
        </w:rPr>
        <w:t>วิทยาลัยการอาชีพท้ายเหมือง</w:t>
      </w:r>
      <w:r w:rsidR="00A002C0" w:rsidRPr="00A002C0">
        <w:rPr>
          <w:rFonts w:ascii="TH SarabunPSK" w:hAnsi="TH SarabunPSK" w:cs="TH SarabunPSK"/>
          <w:sz w:val="32"/>
          <w:szCs w:val="32"/>
          <w:cs/>
        </w:rPr>
        <w:t xml:space="preserve">  ฝ่ายวิชาการ  </w:t>
      </w:r>
      <w:r w:rsidR="00583DEB" w:rsidRPr="00583DEB">
        <w:rPr>
          <w:rFonts w:ascii="TH SarabunPSK" w:hAnsi="TH SarabunPSK" w:cs="TH SarabunPSK"/>
          <w:sz w:val="32"/>
          <w:szCs w:val="32"/>
          <w:cs/>
        </w:rPr>
        <w:t>แผนกวิชา</w:t>
      </w:r>
      <w:r w:rsidR="003572C8" w:rsidRPr="003572C8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</w:t>
      </w:r>
    </w:p>
    <w:p w14:paraId="6EEE2C01" w14:textId="604FAEF9" w:rsidR="008535D9" w:rsidRDefault="00BC60D5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5DC7FA3" wp14:editId="471958F8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52AEF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32770A3F" wp14:editId="1BD0D8CC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1DE64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572C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2C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4B4D7E" w:rsidRPr="004B4D7E">
        <w:rPr>
          <w:rFonts w:ascii="TH SarabunPSK" w:hAnsi="TH SarabunPSK" w:cs="TH SarabunPSK"/>
          <w:sz w:val="32"/>
          <w:szCs w:val="32"/>
          <w:cs/>
        </w:rPr>
        <w:t>/</w:t>
      </w:r>
      <w:r w:rsidR="00A002C0" w:rsidRPr="00A002C0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F2144F">
        <w:rPr>
          <w:rFonts w:ascii="TH SarabunPSK" w:hAnsi="TH SarabunPSK" w:cs="TH SarabunPSK" w:hint="cs"/>
          <w:sz w:val="32"/>
          <w:szCs w:val="32"/>
          <w:cs/>
        </w:rPr>
        <w:t>๙</w:t>
      </w:r>
      <w:r w:rsidR="003D79F0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              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</w:p>
    <w:p w14:paraId="421B0F62" w14:textId="4B311FEC" w:rsidR="008535D9" w:rsidRDefault="00BC60D5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3619CFA5" wp14:editId="247F9D81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4ADC7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572C8" w:rsidRPr="00292D43">
        <w:rPr>
          <w:rFonts w:ascii="TH SarabunPSK" w:hAnsi="TH SarabunPSK" w:cs="TH SarabunPSK"/>
          <w:sz w:val="32"/>
          <w:szCs w:val="32"/>
          <w:cs/>
        </w:rPr>
        <w:t>ขอ</w:t>
      </w:r>
      <w:r w:rsidR="00F2144F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="003572C8" w:rsidRPr="00292D43">
        <w:rPr>
          <w:rFonts w:ascii="TH SarabunPSK" w:hAnsi="TH SarabunPSK" w:cs="TH SarabunPSK"/>
          <w:sz w:val="32"/>
          <w:szCs w:val="32"/>
          <w:cs/>
        </w:rPr>
        <w:t xml:space="preserve">ส่งโครงร่างงานวิจัยในชั้นเรียน ภาคเรียนที่ </w:t>
      </w:r>
      <w:r w:rsidR="003572C8">
        <w:rPr>
          <w:rFonts w:ascii="TH SarabunPSK" w:hAnsi="TH SarabunPSK" w:cs="TH SarabunPSK" w:hint="cs"/>
          <w:sz w:val="32"/>
          <w:szCs w:val="32"/>
          <w:cs/>
        </w:rPr>
        <w:t>๑</w:t>
      </w:r>
      <w:r w:rsidR="003572C8" w:rsidRPr="00292D43">
        <w:rPr>
          <w:rFonts w:ascii="TH SarabunPSK" w:hAnsi="TH SarabunPSK" w:cs="TH SarabunPSK"/>
          <w:sz w:val="32"/>
          <w:szCs w:val="32"/>
          <w:cs/>
        </w:rPr>
        <w:t xml:space="preserve"> ปีการศึกษา ๒๕๖</w:t>
      </w:r>
      <w:r w:rsidR="00F2144F">
        <w:rPr>
          <w:rFonts w:ascii="TH SarabunPSK" w:hAnsi="TH SarabunPSK" w:cs="TH SarabunPSK" w:hint="cs"/>
          <w:sz w:val="32"/>
          <w:szCs w:val="32"/>
          <w:cs/>
        </w:rPr>
        <w:t>๙</w:t>
      </w:r>
      <w:r w:rsidR="007E1D03">
        <w:rPr>
          <w:rFonts w:ascii="TH SarabunPSK" w:hAnsi="TH SarabunPSK" w:cs="TH SarabunPSK"/>
          <w:sz w:val="32"/>
          <w:szCs w:val="32"/>
        </w:rPr>
        <w:t xml:space="preserve"> </w:t>
      </w:r>
      <w:r w:rsidR="007E1D03" w:rsidRPr="003B6863">
        <w:rPr>
          <w:rFonts w:ascii="TH SarabunPSK" w:hAnsi="TH SarabunPSK" w:cs="TH SarabunPSK"/>
          <w:sz w:val="32"/>
          <w:szCs w:val="32"/>
          <w:cs/>
        </w:rPr>
        <w:t>แผนกวิชา</w:t>
      </w:r>
      <w:r w:rsidR="007E1D03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</w:t>
      </w:r>
    </w:p>
    <w:p w14:paraId="232A0788" w14:textId="00C4253F" w:rsidR="00C87E7C" w:rsidRDefault="00927603" w:rsidP="00FB3EF2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27603">
        <w:rPr>
          <w:rFonts w:ascii="TH SarabunPSK" w:hAnsi="TH SarabunPSK" w:cs="TH SarabunPSK"/>
          <w:sz w:val="32"/>
          <w:szCs w:val="32"/>
          <w:cs/>
        </w:rPr>
        <w:t>เรียน  ผู้อำนวยการวิทยาลัยการอาชีพท้ายเหมือง</w:t>
      </w:r>
    </w:p>
    <w:p w14:paraId="03B7E431" w14:textId="1658FBBB" w:rsidR="00121493" w:rsidRPr="00927603" w:rsidRDefault="00121493" w:rsidP="00121493">
      <w:pPr>
        <w:spacing w:line="20" w:lineRule="atLeast"/>
        <w:rPr>
          <w:rFonts w:ascii="TH SarabunPSK" w:hAnsi="TH SarabunPSK" w:cs="TH SarabunPSK"/>
          <w:sz w:val="32"/>
          <w:szCs w:val="32"/>
          <w:cs/>
        </w:rPr>
      </w:pPr>
      <w:r w:rsidRPr="00121493">
        <w:rPr>
          <w:rFonts w:ascii="TH SarabunPSK" w:eastAsia="Calibri" w:hAnsi="TH SarabunPSK" w:cs="TH SarabunPSK" w:hint="cs"/>
          <w:szCs w:val="32"/>
          <w:cs/>
        </w:rPr>
        <w:t>สิ่งที่ส่งมาด้วย</w:t>
      </w:r>
      <w:r>
        <w:rPr>
          <w:rFonts w:ascii="TH SarabunPSK" w:eastAsia="Calibri" w:hAnsi="TH SarabunPSK" w:cs="TH SarabunPSK" w:hint="cs"/>
          <w:szCs w:val="32"/>
          <w:cs/>
        </w:rPr>
        <w:t xml:space="preserve">  </w:t>
      </w:r>
      <w:r w:rsidRPr="00121493">
        <w:rPr>
          <w:rFonts w:ascii="TH SarabunPSK" w:eastAsia="Calibri" w:hAnsi="TH SarabunPSK" w:cs="TH SarabunPSK"/>
          <w:szCs w:val="32"/>
          <w:cs/>
        </w:rPr>
        <w:t>โครงร่างงานวิจั</w:t>
      </w:r>
      <w:r>
        <w:rPr>
          <w:rFonts w:ascii="TH SarabunPSK" w:eastAsia="Calibri" w:hAnsi="TH SarabunPSK" w:cs="TH SarabunPSK" w:hint="cs"/>
          <w:szCs w:val="32"/>
          <w:cs/>
        </w:rPr>
        <w:t>ย</w:t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>
        <w:rPr>
          <w:rFonts w:ascii="TH SarabunPSK" w:eastAsia="Calibri" w:hAnsi="TH SarabunPSK" w:cs="TH SarabunPSK"/>
          <w:szCs w:val="32"/>
          <w:cs/>
        </w:rPr>
        <w:tab/>
      </w:r>
      <w:r w:rsidRPr="00912B76">
        <w:rPr>
          <w:rFonts w:ascii="TH SarabunPSK" w:eastAsia="Calibri" w:hAnsi="TH SarabunPSK" w:cs="TH SarabunPSK" w:hint="cs"/>
          <w:szCs w:val="32"/>
          <w:cs/>
        </w:rPr>
        <w:t xml:space="preserve">จำนวน  </w:t>
      </w:r>
      <w:r>
        <w:rPr>
          <w:rFonts w:ascii="TH SarabunPSK" w:eastAsia="Calibri" w:hAnsi="TH SarabunPSK" w:cs="TH SarabunPSK" w:hint="cs"/>
          <w:szCs w:val="32"/>
          <w:cs/>
        </w:rPr>
        <w:t>...</w:t>
      </w:r>
      <w:r w:rsidRPr="00912B76">
        <w:rPr>
          <w:rFonts w:ascii="TH SarabunPSK" w:eastAsia="Calibri" w:hAnsi="TH SarabunPSK" w:cs="TH SarabunPSK" w:hint="cs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Cs w:val="32"/>
          <w:cs/>
        </w:rPr>
        <w:t xml:space="preserve"> ฉบับ</w:t>
      </w:r>
    </w:p>
    <w:p w14:paraId="4218F3F6" w14:textId="65312895" w:rsidR="003572C8" w:rsidRPr="003572C8" w:rsidRDefault="003572C8" w:rsidP="003572C8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572C8">
        <w:rPr>
          <w:rFonts w:ascii="TH SarabunPSK" w:hAnsi="TH SarabunPSK" w:cs="TH SarabunPSK"/>
          <w:sz w:val="32"/>
          <w:szCs w:val="32"/>
          <w:cs/>
        </w:rPr>
        <w:t>ตามที่</w:t>
      </w:r>
      <w:r w:rsidR="00F214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144F" w:rsidRPr="00F2144F">
        <w:rPr>
          <w:rFonts w:ascii="TH SarabunPSK" w:hAnsi="TH SarabunPSK" w:cs="TH SarabunPSK"/>
          <w:sz w:val="32"/>
          <w:szCs w:val="32"/>
          <w:cs/>
        </w:rPr>
        <w:t xml:space="preserve">งานส่งเสริมการวิจัย นวัตกรรม และสิ่งประดิษฐ์ </w:t>
      </w:r>
      <w:r w:rsidRPr="003572C8">
        <w:rPr>
          <w:rFonts w:ascii="TH SarabunPSK" w:hAnsi="TH SarabunPSK" w:cs="TH SarabunPSK"/>
          <w:sz w:val="32"/>
          <w:szCs w:val="32"/>
          <w:cs/>
        </w:rPr>
        <w:t>ได้กำหนดให้ครูผู้สอนดำเนินการจัดทำ</w:t>
      </w:r>
      <w:r w:rsidR="00D22844">
        <w:rPr>
          <w:rFonts w:ascii="TH SarabunPSK" w:hAnsi="TH SarabunPSK" w:cs="TH SarabunPSK" w:hint="cs"/>
          <w:sz w:val="32"/>
          <w:szCs w:val="32"/>
          <w:cs/>
        </w:rPr>
        <w:t>และส่ง</w:t>
      </w:r>
      <w:r w:rsidRPr="003572C8">
        <w:rPr>
          <w:rFonts w:ascii="TH SarabunPSK" w:hAnsi="TH SarabunPSK" w:cs="TH SarabunPSK"/>
          <w:sz w:val="32"/>
          <w:szCs w:val="32"/>
          <w:cs/>
        </w:rPr>
        <w:t>โครงร่างงานวิจัยในชั้นเรียน</w:t>
      </w:r>
      <w:r w:rsidR="007E1D03">
        <w:rPr>
          <w:rFonts w:ascii="TH SarabunPSK" w:hAnsi="TH SarabunPSK" w:cs="TH SarabunPSK"/>
          <w:sz w:val="32"/>
          <w:szCs w:val="32"/>
        </w:rPr>
        <w:t xml:space="preserve"> </w:t>
      </w:r>
      <w:r w:rsidRPr="003572C8">
        <w:rPr>
          <w:rFonts w:ascii="TH SarabunPSK" w:hAnsi="TH SarabunPSK" w:cs="TH SarabunPSK"/>
          <w:sz w:val="32"/>
          <w:szCs w:val="32"/>
          <w:cs/>
        </w:rPr>
        <w:t>ภาคเรียนที่ ๑ ปีการศึกษา ๒๕๖</w:t>
      </w:r>
      <w:r w:rsidR="00D22844">
        <w:rPr>
          <w:rFonts w:ascii="TH SarabunPSK" w:hAnsi="TH SarabunPSK" w:cs="TH SarabunPSK" w:hint="cs"/>
          <w:sz w:val="32"/>
          <w:szCs w:val="32"/>
          <w:cs/>
        </w:rPr>
        <w:t>๙</w:t>
      </w:r>
      <w:r w:rsidRPr="003572C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>เพื่อใช้เป็นแนวทางในการพัฒนาการจัดการเรียนการสอน ส่งเสริมผลสัมฤทธิ์ทางการเรียน และยกระดับสมรรถนะของผู้เรียนให้เป็นไปตามมาตรฐานวิชาชีพ ตลอดจนใช้เป็นข้อมูลในการพัฒนาคุณภาพการศึกษาของสถานศึกษา</w:t>
      </w:r>
      <w:r w:rsidR="00D228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72C8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4A1D59A1" w14:textId="1F37E939" w:rsidR="004210EB" w:rsidRDefault="003572C8" w:rsidP="004210EB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572C8">
        <w:rPr>
          <w:rFonts w:ascii="TH SarabunPSK" w:hAnsi="TH SarabunPSK" w:cs="TH SarabunPSK"/>
          <w:sz w:val="32"/>
          <w:szCs w:val="32"/>
          <w:cs/>
        </w:rPr>
        <w:t>ในการนี้</w:t>
      </w:r>
      <w:r w:rsidRPr="003572C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3572C8">
        <w:rPr>
          <w:rFonts w:ascii="TH SarabunPSK" w:hAnsi="TH SarabunPSK" w:cs="TH SarabunPSK"/>
          <w:sz w:val="32"/>
          <w:szCs w:val="32"/>
          <w:cs/>
        </w:rPr>
        <w:t>แผนกวิชา</w:t>
      </w:r>
      <w:r w:rsidRPr="003572C8">
        <w:rPr>
          <w:rFonts w:ascii="TH SarabunPSK" w:hAnsi="TH SarabunPSK" w:cs="TH SarabunPSK"/>
          <w:color w:val="EE0000"/>
          <w:sz w:val="32"/>
          <w:szCs w:val="32"/>
          <w:cs/>
        </w:rPr>
        <w:t>......</w:t>
      </w:r>
      <w:r w:rsidR="00D22844">
        <w:rPr>
          <w:rFonts w:ascii="TH SarabunPSK" w:hAnsi="TH SarabunPSK" w:cs="TH SarabunPSK" w:hint="cs"/>
          <w:color w:val="EE0000"/>
          <w:sz w:val="32"/>
          <w:szCs w:val="32"/>
          <w:cs/>
        </w:rPr>
        <w:t>............</w:t>
      </w:r>
      <w:r w:rsidRPr="003572C8">
        <w:rPr>
          <w:rFonts w:ascii="TH SarabunPSK" w:hAnsi="TH SarabunPSK" w:cs="TH SarabunPSK"/>
          <w:color w:val="EE0000"/>
          <w:sz w:val="32"/>
          <w:szCs w:val="32"/>
          <w:cs/>
        </w:rPr>
        <w:t xml:space="preserve">........ </w:t>
      </w:r>
      <w:r w:rsidRPr="003572C8">
        <w:rPr>
          <w:rFonts w:ascii="TH SarabunPSK" w:hAnsi="TH SarabunPSK" w:cs="TH SarabunPSK"/>
          <w:sz w:val="32"/>
          <w:szCs w:val="32"/>
          <w:cs/>
        </w:rPr>
        <w:t>ได้ดำเนินการเสร็จสิ้นเรียบร้อยแล้ว</w:t>
      </w:r>
      <w:r w:rsidR="00FB7D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72C8">
        <w:rPr>
          <w:rFonts w:ascii="TH SarabunPSK" w:hAnsi="TH SarabunPSK" w:cs="TH SarabunPSK"/>
          <w:sz w:val="32"/>
          <w:szCs w:val="32"/>
          <w:cs/>
        </w:rPr>
        <w:t>และขอ</w:t>
      </w:r>
      <w:r w:rsidR="00FB7DFB">
        <w:rPr>
          <w:rFonts w:ascii="TH SarabunPSK" w:hAnsi="TH SarabunPSK" w:cs="TH SarabunPSK" w:hint="cs"/>
          <w:sz w:val="32"/>
          <w:szCs w:val="32"/>
          <w:cs/>
        </w:rPr>
        <w:t xml:space="preserve">อนุญาต     </w:t>
      </w:r>
      <w:r w:rsidRPr="003572C8">
        <w:rPr>
          <w:rFonts w:ascii="TH SarabunPSK" w:hAnsi="TH SarabunPSK" w:cs="TH SarabunPSK"/>
          <w:sz w:val="32"/>
          <w:szCs w:val="32"/>
          <w:cs/>
        </w:rPr>
        <w:t xml:space="preserve">ส่งโครงร่างงานวิจัยในชั้นเรียน </w:t>
      </w:r>
      <w:r w:rsidR="007E1D03">
        <w:rPr>
          <w:rFonts w:ascii="TH SarabunPSK" w:hAnsi="TH SarabunPSK" w:cs="TH SarabunPSK" w:hint="cs"/>
          <w:sz w:val="32"/>
          <w:szCs w:val="32"/>
          <w:cs/>
        </w:rPr>
        <w:t>ภ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 xml:space="preserve">าคเรียนที่ ๑ ปีการศึกษา ๒๕๖๙ </w:t>
      </w:r>
      <w:r w:rsidR="00D22844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>มี</w:t>
      </w:r>
      <w:r w:rsidR="004210EB" w:rsidRPr="004210EB">
        <w:rPr>
          <w:rFonts w:ascii="TH SarabunPSK" w:hAnsi="TH SarabunPSK" w:cs="TH SarabunPSK"/>
          <w:sz w:val="32"/>
          <w:szCs w:val="32"/>
          <w:cs/>
        </w:rPr>
        <w:t>ครูผู้สอน</w:t>
      </w:r>
      <w:r w:rsidR="004210EB">
        <w:rPr>
          <w:rFonts w:ascii="TH SarabunPSK" w:hAnsi="TH SarabunPSK" w:cs="TH SarabunPSK" w:hint="cs"/>
          <w:sz w:val="32"/>
          <w:szCs w:val="32"/>
          <w:cs/>
        </w:rPr>
        <w:t>จัดส่ง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="004210EB">
        <w:rPr>
          <w:rFonts w:ascii="TH SarabunPSK" w:hAnsi="TH SarabunPSK" w:cs="TH SarabunPSK" w:hint="cs"/>
          <w:color w:val="EE0000"/>
          <w:sz w:val="32"/>
          <w:szCs w:val="32"/>
          <w:cs/>
        </w:rPr>
        <w:t>...........</w:t>
      </w:r>
      <w:r w:rsidR="00D22844" w:rsidRPr="00D22844">
        <w:rPr>
          <w:rFonts w:ascii="TH SarabunPSK" w:hAnsi="TH SarabunPSK" w:cs="TH SarabunPSK"/>
          <w:sz w:val="32"/>
          <w:szCs w:val="32"/>
          <w:cs/>
        </w:rPr>
        <w:t>คน ดังนี้</w:t>
      </w:r>
    </w:p>
    <w:p w14:paraId="6C59792A" w14:textId="218D67B1" w:rsidR="004210EB" w:rsidRDefault="004210EB" w:rsidP="004210EB">
      <w:pPr>
        <w:pStyle w:val="ab"/>
        <w:numPr>
          <w:ilvl w:val="0"/>
          <w:numId w:val="2"/>
        </w:num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 w:rsidR="002458DF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</w:t>
      </w:r>
    </w:p>
    <w:p w14:paraId="10FEB50A" w14:textId="62080B6B" w:rsidR="004210EB" w:rsidRPr="004210EB" w:rsidRDefault="002458DF" w:rsidP="004210EB">
      <w:pPr>
        <w:pStyle w:val="ab"/>
        <w:numPr>
          <w:ilvl w:val="0"/>
          <w:numId w:val="2"/>
        </w:num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..................................................................ตำแหน่ง...................................</w:t>
      </w:r>
    </w:p>
    <w:p w14:paraId="1878CFD2" w14:textId="78A5A772" w:rsidR="00C87E7C" w:rsidRPr="00B80B01" w:rsidRDefault="003572C8" w:rsidP="003572C8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572C8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จึงเรียนมาเพื่อโปรดทราบและพิจารณา</w:t>
      </w:r>
    </w:p>
    <w:p w14:paraId="6DC96090" w14:textId="77777777" w:rsidR="00C87E7C" w:rsidRDefault="00C87E7C" w:rsidP="00121493">
      <w:pPr>
        <w:ind w:firstLine="1411"/>
        <w:jc w:val="center"/>
        <w:rPr>
          <w:rFonts w:ascii="TH SarabunPSK" w:hAnsi="TH SarabunPSK" w:cs="TH SarabunPSK"/>
          <w:sz w:val="32"/>
          <w:szCs w:val="32"/>
        </w:rPr>
      </w:pPr>
    </w:p>
    <w:p w14:paraId="166A7987" w14:textId="77777777" w:rsidR="00121493" w:rsidRDefault="00121493" w:rsidP="00121493">
      <w:pPr>
        <w:ind w:firstLine="1411"/>
        <w:jc w:val="center"/>
        <w:rPr>
          <w:rFonts w:ascii="TH SarabunPSK" w:hAnsi="TH SarabunPSK" w:cs="TH SarabunPSK"/>
          <w:sz w:val="32"/>
          <w:szCs w:val="32"/>
        </w:rPr>
      </w:pPr>
    </w:p>
    <w:p w14:paraId="12BC964B" w14:textId="22C412EB" w:rsidR="003E582F" w:rsidRDefault="003E582F" w:rsidP="0012149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7DE7A09" w14:textId="68B514BF" w:rsidR="00C2565C" w:rsidRDefault="003E582F" w:rsidP="009507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2927">
        <w:rPr>
          <w:rFonts w:ascii="TH SarabunPSK" w:hAnsi="TH SarabunPSK" w:cs="TH SarabunPSK" w:hint="cs"/>
          <w:sz w:val="32"/>
          <w:szCs w:val="32"/>
          <w:cs/>
        </w:rPr>
        <w:t>(</w:t>
      </w:r>
      <w:r w:rsidR="003572C8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="002F253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68EB512" w14:textId="0B0C8659" w:rsidR="0098588A" w:rsidRDefault="00C2565C" w:rsidP="00C256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2F253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2458DF" w:rsidRPr="00B35D84">
        <w:rPr>
          <w:rFonts w:ascii="TH SarabunPSK" w:hAnsi="TH SarabunPSK" w:cs="TH SarabunPSK" w:hint="cs"/>
          <w:sz w:val="32"/>
          <w:szCs w:val="32"/>
          <w:cs/>
        </w:rPr>
        <w:t>หัวหน้าแผนกวิชา</w:t>
      </w:r>
      <w:r w:rsidR="002458DF" w:rsidRPr="00B35D84">
        <w:rPr>
          <w:rFonts w:ascii="TH SarabunPSK" w:hAnsi="TH SarabunPSK" w:cs="TH SarabunPSK" w:hint="cs"/>
          <w:sz w:val="32"/>
          <w:szCs w:val="32"/>
        </w:rPr>
        <w:t>…………………………</w:t>
      </w:r>
    </w:p>
    <w:p w14:paraId="56C12740" w14:textId="77777777" w:rsidR="0098588A" w:rsidRDefault="0098588A" w:rsidP="00C2565C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a"/>
        <w:tblW w:w="999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5005"/>
      </w:tblGrid>
      <w:tr w:rsidR="002458DF" w:rsidRPr="00990A98" w14:paraId="042BD41A" w14:textId="77777777" w:rsidTr="00B35D84">
        <w:tc>
          <w:tcPr>
            <w:tcW w:w="4985" w:type="dxa"/>
          </w:tcPr>
          <w:p w14:paraId="1ED9C9E6" w14:textId="7D1C5472" w:rsidR="00023443" w:rsidRDefault="00023443" w:rsidP="0002344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ความ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ห็น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ของ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</w:t>
            </w:r>
            <w:r w:rsidRPr="002458D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งานส่งเสริมการวิจัย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ฯ</w:t>
            </w:r>
          </w:p>
          <w:p w14:paraId="24CBF661" w14:textId="3C8389F4" w:rsidR="00045283" w:rsidRDefault="00121493" w:rsidP="00FB7DF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</w:p>
          <w:p w14:paraId="62479F67" w14:textId="77777777" w:rsidR="009659C9" w:rsidRPr="00FB7DFB" w:rsidRDefault="009659C9" w:rsidP="00FB7DF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316140CB" w14:textId="77777777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(นายว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ีรพงศ์  ดวงน้ำแก้ว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</w:p>
          <w:p w14:paraId="76A8D85F" w14:textId="5D1F355E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</w:t>
            </w:r>
            <w:r w:rsidRPr="002458D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งานส่งเสริมการวิจัย นวัตกรรม และสิ่งประดิษฐ์</w:t>
            </w:r>
          </w:p>
        </w:tc>
        <w:tc>
          <w:tcPr>
            <w:tcW w:w="5005" w:type="dxa"/>
          </w:tcPr>
          <w:p w14:paraId="1D56DAD2" w14:textId="132B6DBB" w:rsidR="00045283" w:rsidRDefault="00121493" w:rsidP="00045283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121493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ความเห็นของรองฯ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2458D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ฝ่ายยุทธศาสตร์และแผนงาน</w:t>
            </w:r>
          </w:p>
          <w:p w14:paraId="28EAC728" w14:textId="7051811D" w:rsidR="002458DF" w:rsidRPr="00B35D84" w:rsidRDefault="00121493" w:rsidP="00FB7DF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</w:p>
          <w:p w14:paraId="598798AC" w14:textId="77777777" w:rsidR="00FB7DFB" w:rsidRPr="00FB7DFB" w:rsidRDefault="00FB7DFB" w:rsidP="00FB7DFB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659C955" w14:textId="77777777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(นางน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ั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นทนา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  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บำรุงชาติ)</w:t>
            </w:r>
          </w:p>
          <w:p w14:paraId="50B94354" w14:textId="77777777" w:rsidR="002458DF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ครู คศ.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ทำ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หน้าที่รองผู้อำนวยการ</w:t>
            </w:r>
          </w:p>
          <w:p w14:paraId="05680F9E" w14:textId="5FB33D74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458D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ฝ่ายยุทธศาสตร์และแผนงาน</w:t>
            </w:r>
          </w:p>
        </w:tc>
      </w:tr>
      <w:tr w:rsidR="002458DF" w:rsidRPr="00B35D84" w14:paraId="72E22040" w14:textId="77777777" w:rsidTr="00017CD3">
        <w:tc>
          <w:tcPr>
            <w:tcW w:w="9990" w:type="dxa"/>
            <w:gridSpan w:val="2"/>
          </w:tcPr>
          <w:p w14:paraId="05F61983" w14:textId="77777777" w:rsidR="00121493" w:rsidRDefault="00121493" w:rsidP="007A5916">
            <w:pPr>
              <w:ind w:firstLine="1483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14:paraId="18D11E20" w14:textId="1A9FF7E7" w:rsidR="00023443" w:rsidRDefault="00121493" w:rsidP="007A5916">
            <w:pPr>
              <w:ind w:firstLine="1483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50F54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ความเห็นผู้อำนวยการฯ</w:t>
            </w:r>
          </w:p>
          <w:p w14:paraId="0F54DCBC" w14:textId="5B325A66" w:rsidR="002458DF" w:rsidRPr="00B35D84" w:rsidRDefault="00121493" w:rsidP="007A5916">
            <w:pPr>
              <w:ind w:firstLine="1483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  <w:r w:rsidRPr="002866A3">
              <w:rPr>
                <w:rFonts w:ascii="TH SarabunPSK" w:eastAsia="Calibri" w:hAnsi="TH SarabunPSK" w:cs="TH SarabunPSK" w:hint="cs"/>
                <w:color w:val="000000"/>
                <w:szCs w:val="32"/>
                <w:u w:val="dotted"/>
                <w:cs/>
              </w:rPr>
              <w:tab/>
            </w:r>
          </w:p>
          <w:p w14:paraId="477F2EA3" w14:textId="77777777" w:rsidR="00FB7DFB" w:rsidRPr="00FB7DFB" w:rsidRDefault="00FB7DFB" w:rsidP="00BB2B08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5D66C565" w14:textId="3EC3CC95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</w:t>
            </w:r>
            <w:r w:rsidRPr="00B35D8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นายศุภชัย  จันทร์ประดิษฐ์</w:t>
            </w: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</w:p>
          <w:p w14:paraId="4D8498AE" w14:textId="77777777" w:rsidR="002458DF" w:rsidRPr="00B35D84" w:rsidRDefault="002458DF" w:rsidP="00FB7DFB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35D8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ผู้อำนวยการวิทยาลัยการอาชีพท้ายเหมือง</w:t>
            </w:r>
          </w:p>
        </w:tc>
      </w:tr>
    </w:tbl>
    <w:p w14:paraId="19AD9771" w14:textId="6B66BA99" w:rsidR="00121493" w:rsidRPr="00121493" w:rsidRDefault="00121493" w:rsidP="00121493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  <w:sectPr w:rsidR="00121493" w:rsidRPr="00121493" w:rsidSect="003D79F0">
          <w:headerReference w:type="even" r:id="rId8"/>
          <w:headerReference w:type="default" r:id="rId9"/>
          <w:footerReference w:type="first" r:id="rId10"/>
          <w:pgSz w:w="11906" w:h="16838"/>
          <w:pgMar w:top="851" w:right="1134" w:bottom="1440" w:left="1701" w:header="709" w:footer="709" w:gutter="0"/>
          <w:pgNumType w:fmt="thaiNumbers"/>
          <w:cols w:space="708"/>
          <w:docGrid w:linePitch="360"/>
        </w:sectPr>
      </w:pPr>
    </w:p>
    <w:p w14:paraId="64B41FE1" w14:textId="77777777" w:rsidR="007A5916" w:rsidRPr="00DE0498" w:rsidRDefault="007A5916" w:rsidP="007A591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E049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โครงร่าง</w:t>
      </w:r>
      <w:r w:rsidRPr="00DE049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งานวิจัย </w:t>
      </w:r>
    </w:p>
    <w:p w14:paraId="6D37F4F2" w14:textId="77777777" w:rsidR="007A5916" w:rsidRPr="00C106FD" w:rsidRDefault="007A5916" w:rsidP="007A5916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C106FD">
        <w:rPr>
          <w:rFonts w:ascii="TH SarabunPSK" w:hAnsi="TH SarabunPSK" w:cs="TH SarabunPSK"/>
          <w:b/>
          <w:bCs/>
          <w:sz w:val="32"/>
          <w:szCs w:val="32"/>
          <w:cs/>
        </w:rPr>
        <w:t>ชื่อเรื่อง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C106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BCD709" w14:textId="77777777" w:rsidR="007A5916" w:rsidRPr="000F2863" w:rsidRDefault="007A5916" w:rsidP="007A5916">
      <w:pPr>
        <w:ind w:firstLine="720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292D43">
        <w:rPr>
          <w:rFonts w:ascii="TH SarabunPSK" w:hAnsi="TH SarabunPSK" w:cs="TH SarabunPSK"/>
          <w:b/>
          <w:bCs/>
          <w:sz w:val="32"/>
          <w:szCs w:val="32"/>
          <w:cs/>
        </w:rPr>
        <w:t>ชื่อผู้วิจัย</w:t>
      </w:r>
      <w:r w:rsidRPr="000F28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Pr="000F2863">
        <w:rPr>
          <w:rFonts w:ascii="TH SarabunPSK" w:hAnsi="TH SarabunPSK" w:cs="TH SarabunPSK"/>
          <w:sz w:val="32"/>
          <w:szCs w:val="32"/>
          <w:u w:val="dotted"/>
        </w:rPr>
        <w:tab/>
      </w:r>
      <w:r w:rsidRPr="000F2863">
        <w:rPr>
          <w:rFonts w:ascii="TH SarabunPSK" w:hAnsi="TH SarabunPSK" w:cs="TH SarabunPSK"/>
          <w:sz w:val="32"/>
          <w:szCs w:val="32"/>
          <w:u w:val="dotted"/>
        </w:rPr>
        <w:tab/>
      </w:r>
      <w:r w:rsidRPr="000F2863">
        <w:rPr>
          <w:rFonts w:ascii="TH SarabunPSK" w:hAnsi="TH SarabunPSK" w:cs="TH SarabunPSK"/>
          <w:sz w:val="32"/>
          <w:szCs w:val="32"/>
          <w:u w:val="dotted"/>
        </w:rPr>
        <w:tab/>
      </w:r>
      <w:r w:rsidRPr="000F28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286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92D43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</w:t>
      </w:r>
      <w:r w:rsidRPr="000F286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Pr="000F2863">
        <w:rPr>
          <w:rFonts w:ascii="TH SarabunPSK" w:hAnsi="TH SarabunPSK" w:cs="TH SarabunPSK"/>
          <w:sz w:val="32"/>
          <w:szCs w:val="32"/>
          <w:u w:val="dotted"/>
        </w:rPr>
        <w:tab/>
      </w:r>
      <w:r w:rsidRPr="000F2863">
        <w:rPr>
          <w:rFonts w:ascii="TH SarabunPSK" w:hAnsi="TH SarabunPSK" w:cs="TH SarabunPSK"/>
          <w:sz w:val="32"/>
          <w:szCs w:val="32"/>
          <w:u w:val="dotted"/>
        </w:rPr>
        <w:tab/>
      </w:r>
      <w:r w:rsidRPr="000F28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2863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292D43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tbl>
      <w:tblPr>
        <w:tblStyle w:val="aa"/>
        <w:tblpPr w:leftFromText="180" w:rightFromText="180" w:vertAnchor="text" w:horzAnchor="margin" w:tblpX="695" w:tblpY="116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2785"/>
        <w:gridCol w:w="1864"/>
        <w:gridCol w:w="2268"/>
        <w:gridCol w:w="2694"/>
      </w:tblGrid>
      <w:tr w:rsidR="007A5916" w:rsidRPr="00E60C47" w14:paraId="012F378F" w14:textId="77777777" w:rsidTr="00E60C47">
        <w:tc>
          <w:tcPr>
            <w:tcW w:w="2263" w:type="dxa"/>
            <w:shd w:val="clear" w:color="auto" w:fill="D9D9D9" w:themeFill="background1" w:themeFillShade="D9"/>
          </w:tcPr>
          <w:p w14:paraId="65923621" w14:textId="7777777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ปัญหาที่ทำวิจัย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(1)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533833B" w14:textId="7777777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วัตถุประสงค์ของการวิจัย (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3)</w:t>
            </w:r>
          </w:p>
        </w:tc>
        <w:tc>
          <w:tcPr>
            <w:tcW w:w="2785" w:type="dxa"/>
            <w:shd w:val="clear" w:color="auto" w:fill="D9D9D9" w:themeFill="background1" w:themeFillShade="D9"/>
          </w:tcPr>
          <w:p w14:paraId="143E2FD9" w14:textId="7777777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แนวคิด</w:t>
            </w:r>
            <w:r w:rsidRPr="00E60C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60C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ทฤษฎีที่เกี่ยวข้อง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(4)</w:t>
            </w:r>
          </w:p>
        </w:tc>
        <w:tc>
          <w:tcPr>
            <w:tcW w:w="1864" w:type="dxa"/>
            <w:shd w:val="clear" w:color="auto" w:fill="D9D9D9" w:themeFill="background1" w:themeFillShade="D9"/>
          </w:tcPr>
          <w:p w14:paraId="30BE6143" w14:textId="7777777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ตัวแปรที่ศึกษา (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5)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2A6217B" w14:textId="751139F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  <w:r w:rsidR="00E60C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6)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0A5F32DE" w14:textId="30E9A8AD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เครื่องมือที่ใช้ในการวิจัย</w:t>
            </w:r>
            <w:r w:rsidR="00E60C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7)</w:t>
            </w:r>
          </w:p>
        </w:tc>
      </w:tr>
      <w:tr w:rsidR="007A5916" w:rsidRPr="00E60C47" w14:paraId="5F35706A" w14:textId="77777777" w:rsidTr="00E60C47">
        <w:trPr>
          <w:trHeight w:val="1535"/>
        </w:trPr>
        <w:tc>
          <w:tcPr>
            <w:tcW w:w="2263" w:type="dxa"/>
            <w:vMerge w:val="restart"/>
          </w:tcPr>
          <w:p w14:paraId="0B731250" w14:textId="77777777" w:rsidR="007A5916" w:rsidRPr="00E60C47" w:rsidRDefault="007A5916" w:rsidP="001079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 w:val="restart"/>
          </w:tcPr>
          <w:p w14:paraId="589244BA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785" w:type="dxa"/>
            <w:vMerge w:val="restart"/>
          </w:tcPr>
          <w:p w14:paraId="7E638BB7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  <w:p w14:paraId="4BF3E277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  <w:p w14:paraId="6643DA27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414EBB9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1A40514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C63A72F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6118487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85212A6" w14:textId="77777777" w:rsidR="007A5916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208EB3B" w14:textId="77777777" w:rsidR="00E60C47" w:rsidRDefault="00E60C47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D6AC2D9" w14:textId="77777777" w:rsidR="00E60C47" w:rsidRPr="00E60C47" w:rsidRDefault="00E60C47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FA24EEF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0BAFE7D" w14:textId="77777777" w:rsidR="007A5916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2D370C3" w14:textId="77777777" w:rsidR="00E60C47" w:rsidRPr="00E60C47" w:rsidRDefault="00E60C47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0C1EF2E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B019586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64" w:type="dxa"/>
            <w:vMerge w:val="restart"/>
          </w:tcPr>
          <w:p w14:paraId="26D1F90B" w14:textId="77777777" w:rsidR="007A5916" w:rsidRPr="00E60C47" w:rsidRDefault="007A5916" w:rsidP="001079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ตัวแปรอิสระ</w:t>
            </w:r>
          </w:p>
          <w:p w14:paraId="604BD9C9" w14:textId="77777777" w:rsidR="007A5916" w:rsidRPr="00E60C47" w:rsidRDefault="007A5916" w:rsidP="001079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8EED619" w14:textId="77777777" w:rsidR="007A5916" w:rsidRPr="00E60C47" w:rsidRDefault="007A5916" w:rsidP="001079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D98745E" w14:textId="77777777" w:rsidR="007A5916" w:rsidRPr="00E60C47" w:rsidRDefault="007A5916" w:rsidP="001079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CB51A95" w14:textId="77777777" w:rsidR="007A5916" w:rsidRPr="00E60C47" w:rsidRDefault="007A5916" w:rsidP="001079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ตัวแปรตาม</w:t>
            </w:r>
          </w:p>
          <w:p w14:paraId="0AC99734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2BA6DE5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516D962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89E73B9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1CA4212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755796B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51FBF48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  <w:vMerge w:val="restart"/>
          </w:tcPr>
          <w:p w14:paraId="5DFA1CF3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7A5916" w:rsidRPr="00E60C47" w14:paraId="16399DAA" w14:textId="77777777" w:rsidTr="00E60C47">
        <w:trPr>
          <w:trHeight w:val="446"/>
        </w:trPr>
        <w:tc>
          <w:tcPr>
            <w:tcW w:w="2263" w:type="dxa"/>
            <w:vMerge/>
          </w:tcPr>
          <w:p w14:paraId="2026800E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000B61FF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85" w:type="dxa"/>
            <w:vMerge/>
          </w:tcPr>
          <w:p w14:paraId="4FBB1CFF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64" w:type="dxa"/>
            <w:vMerge/>
          </w:tcPr>
          <w:p w14:paraId="585446AB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427E20B" w14:textId="7777777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การวิเคราะห์ข้อมูล</w:t>
            </w:r>
            <w:r w:rsidRPr="00E60C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(9)</w:t>
            </w:r>
          </w:p>
        </w:tc>
        <w:tc>
          <w:tcPr>
            <w:tcW w:w="2694" w:type="dxa"/>
            <w:vMerge/>
          </w:tcPr>
          <w:p w14:paraId="79178441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A5916" w:rsidRPr="00E60C47" w14:paraId="72BC0E8B" w14:textId="77777777" w:rsidTr="00E60C47">
        <w:trPr>
          <w:trHeight w:val="1132"/>
        </w:trPr>
        <w:tc>
          <w:tcPr>
            <w:tcW w:w="2263" w:type="dxa"/>
            <w:vMerge/>
          </w:tcPr>
          <w:p w14:paraId="3B623389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415FF220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85" w:type="dxa"/>
            <w:vMerge/>
          </w:tcPr>
          <w:p w14:paraId="18D889EC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64" w:type="dxa"/>
            <w:vMerge/>
          </w:tcPr>
          <w:p w14:paraId="462FE379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36367066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94" w:type="dxa"/>
            <w:vMerge/>
          </w:tcPr>
          <w:p w14:paraId="6182D1EB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A5916" w:rsidRPr="00E60C47" w14:paraId="08745D32" w14:textId="77777777" w:rsidTr="001079EC">
        <w:tc>
          <w:tcPr>
            <w:tcW w:w="2263" w:type="dxa"/>
            <w:shd w:val="clear" w:color="auto" w:fill="D9D9D9" w:themeFill="background1" w:themeFillShade="D9"/>
          </w:tcPr>
          <w:p w14:paraId="3386D319" w14:textId="7777777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คำถามวิจัย (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2)</w:t>
            </w:r>
          </w:p>
        </w:tc>
        <w:tc>
          <w:tcPr>
            <w:tcW w:w="5620" w:type="dxa"/>
            <w:gridSpan w:val="2"/>
            <w:shd w:val="clear" w:color="auto" w:fill="D9D9D9" w:themeFill="background1" w:themeFillShade="D9"/>
          </w:tcPr>
          <w:p w14:paraId="565D2F70" w14:textId="0EF8B6B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แบบแผนการทดลอง</w:t>
            </w:r>
            <w:r w:rsidRPr="00E60C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(8)</w:t>
            </w:r>
          </w:p>
        </w:tc>
        <w:tc>
          <w:tcPr>
            <w:tcW w:w="1864" w:type="dxa"/>
            <w:vMerge/>
          </w:tcPr>
          <w:p w14:paraId="4FF1AEDB" w14:textId="7777777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05CDF93B" w14:textId="77777777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9DEEE9A" w14:textId="768630FE" w:rsidR="007A5916" w:rsidRPr="00E60C47" w:rsidRDefault="007A5916" w:rsidP="001079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60C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องค์ความรู้ใหม่ที่ได้</w:t>
            </w:r>
            <w:r w:rsidR="00E60C4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60C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E60C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10)</w:t>
            </w:r>
          </w:p>
        </w:tc>
      </w:tr>
      <w:tr w:rsidR="007A5916" w:rsidRPr="00E60C47" w14:paraId="4D3FC858" w14:textId="77777777" w:rsidTr="001079EC">
        <w:trPr>
          <w:trHeight w:val="1278"/>
        </w:trPr>
        <w:tc>
          <w:tcPr>
            <w:tcW w:w="2263" w:type="dxa"/>
          </w:tcPr>
          <w:p w14:paraId="7327F312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620" w:type="dxa"/>
            <w:gridSpan w:val="2"/>
          </w:tcPr>
          <w:p w14:paraId="5EA4E44F" w14:textId="77777777" w:rsidR="007A5916" w:rsidRPr="00E60C47" w:rsidRDefault="007A5916" w:rsidP="00E6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6D7A4C1" w14:textId="77777777" w:rsidR="007A5916" w:rsidRPr="00E60C47" w:rsidRDefault="007A5916" w:rsidP="00E6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9D87C32" w14:textId="77777777" w:rsidR="007A5916" w:rsidRPr="00E60C47" w:rsidRDefault="007A5916" w:rsidP="00E6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504CA08" w14:textId="77777777" w:rsidR="007A5916" w:rsidRPr="00E60C47" w:rsidRDefault="007A5916" w:rsidP="00E60C47">
            <w:pPr>
              <w:jc w:val="both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3C76288" w14:textId="77777777" w:rsidR="007A5916" w:rsidRPr="00E60C47" w:rsidRDefault="007A5916" w:rsidP="00E60C47">
            <w:pPr>
              <w:jc w:val="both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31BDC23" w14:textId="77777777" w:rsidR="007A5916" w:rsidRPr="00E60C47" w:rsidRDefault="007A5916" w:rsidP="00E6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96D8C6E" w14:textId="77777777" w:rsidR="007A5916" w:rsidRPr="00E60C47" w:rsidRDefault="007A5916" w:rsidP="00E60C4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64" w:type="dxa"/>
            <w:vMerge/>
          </w:tcPr>
          <w:p w14:paraId="3AB1303A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3A93F9DC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94" w:type="dxa"/>
          </w:tcPr>
          <w:p w14:paraId="59E55020" w14:textId="77777777" w:rsidR="007A5916" w:rsidRPr="00E60C47" w:rsidRDefault="007A5916" w:rsidP="001079E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22F5C750" w14:textId="77777777" w:rsidR="007A5916" w:rsidRPr="008D1573" w:rsidRDefault="007A5916" w:rsidP="007A5916">
      <w:pPr>
        <w:rPr>
          <w:cs/>
        </w:rPr>
      </w:pPr>
    </w:p>
    <w:p w14:paraId="49EC1EC1" w14:textId="77777777" w:rsidR="007A5916" w:rsidRDefault="007A5916" w:rsidP="007A5916">
      <w:pPr>
        <w:rPr>
          <w:rFonts w:ascii="TH SarabunPSK" w:hAnsi="TH SarabunPSK" w:cs="TH SarabunPSK"/>
          <w:sz w:val="32"/>
          <w:szCs w:val="32"/>
        </w:rPr>
      </w:pPr>
    </w:p>
    <w:p w14:paraId="0264B207" w14:textId="77777777" w:rsidR="007A5916" w:rsidRPr="003970D0" w:rsidRDefault="007A5916" w:rsidP="007A5916">
      <w:pPr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4141F054" w14:textId="77777777" w:rsidR="00FB7DFB" w:rsidRDefault="00FB7DFB" w:rsidP="00C2565C">
      <w:pPr>
        <w:rPr>
          <w:rFonts w:ascii="TH SarabunPSK" w:hAnsi="TH SarabunPSK" w:cs="TH SarabunPSK"/>
          <w:sz w:val="32"/>
          <w:szCs w:val="32"/>
        </w:rPr>
      </w:pPr>
    </w:p>
    <w:sectPr w:rsidR="00FB7DFB" w:rsidSect="007A5916">
      <w:headerReference w:type="even" r:id="rId11"/>
      <w:pgSz w:w="16838" w:h="11906" w:orient="landscape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32FE" w14:textId="77777777" w:rsidR="005F78CA" w:rsidRDefault="005F78CA">
      <w:r>
        <w:separator/>
      </w:r>
    </w:p>
  </w:endnote>
  <w:endnote w:type="continuationSeparator" w:id="0">
    <w:p w14:paraId="27AE4B08" w14:textId="77777777" w:rsidR="005F78CA" w:rsidRDefault="005F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0F40A" w14:textId="21A6F729" w:rsidR="003D39D5" w:rsidRPr="003D39D5" w:rsidRDefault="003D39D5" w:rsidP="003D39D5">
    <w:pPr>
      <w:pStyle w:val="a7"/>
      <w:jc w:val="center"/>
      <w:rPr>
        <w:rFonts w:ascii="TH SarabunPSK" w:hAnsi="TH SarabunPSK" w:cs="TH SarabunPSK"/>
        <w:b/>
        <w:bCs/>
        <w:sz w:val="36"/>
        <w:szCs w:val="36"/>
      </w:rPr>
    </w:pPr>
    <w:r w:rsidRPr="003D39D5">
      <w:rPr>
        <w:rFonts w:ascii="TH SarabunPSK" w:hAnsi="TH SarabunPSK" w:cs="TH SarabunPSK"/>
        <w:b/>
        <w:bCs/>
        <w:sz w:val="36"/>
        <w:szCs w:val="36"/>
      </w:rPr>
      <w:t>“</w:t>
    </w:r>
    <w:r w:rsidRPr="003D39D5">
      <w:rPr>
        <w:rFonts w:ascii="TH SarabunPSK" w:hAnsi="TH SarabunPSK" w:cs="TH SarabunPSK"/>
        <w:b/>
        <w:bCs/>
        <w:sz w:val="36"/>
        <w:szCs w:val="36"/>
        <w:cs/>
      </w:rPr>
      <w:t>เรียนดี มีความสุข”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E354" w14:textId="77777777" w:rsidR="005F78CA" w:rsidRDefault="005F78CA">
      <w:r>
        <w:separator/>
      </w:r>
    </w:p>
  </w:footnote>
  <w:footnote w:type="continuationSeparator" w:id="0">
    <w:p w14:paraId="10B12066" w14:textId="77777777" w:rsidR="005F78CA" w:rsidRDefault="005F7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34E1" w14:textId="20541F36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separate"/>
    </w:r>
    <w:r w:rsidR="00121493">
      <w:rPr>
        <w:rStyle w:val="a6"/>
        <w:noProof/>
        <w:cs/>
      </w:rPr>
      <w:t>๑</w:t>
    </w:r>
    <w:r>
      <w:rPr>
        <w:rStyle w:val="a6"/>
        <w:cs/>
      </w:rPr>
      <w:fldChar w:fldCharType="end"/>
    </w:r>
  </w:p>
  <w:p w14:paraId="2F2D49BF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E0E0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25B3B1AA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56D6" w14:textId="77777777" w:rsidR="007A5916" w:rsidRDefault="007A5916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7D263498" w14:textId="77777777" w:rsidR="007A5916" w:rsidRDefault="007A59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F34B6"/>
    <w:multiLevelType w:val="hybridMultilevel"/>
    <w:tmpl w:val="DA709068"/>
    <w:lvl w:ilvl="0" w:tplc="8A88FF0C">
      <w:start w:val="1"/>
      <w:numFmt w:val="thaiNumbers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3821074D"/>
    <w:multiLevelType w:val="hybridMultilevel"/>
    <w:tmpl w:val="AD228180"/>
    <w:lvl w:ilvl="0" w:tplc="8A88FF0C">
      <w:start w:val="1"/>
      <w:numFmt w:val="thaiNumbers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973317053">
    <w:abstractNumId w:val="1"/>
  </w:num>
  <w:num w:numId="2" w16cid:durableId="50331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C0"/>
    <w:rsid w:val="000009B3"/>
    <w:rsid w:val="00023443"/>
    <w:rsid w:val="00041424"/>
    <w:rsid w:val="00045283"/>
    <w:rsid w:val="00055E5F"/>
    <w:rsid w:val="0006583D"/>
    <w:rsid w:val="000A79A1"/>
    <w:rsid w:val="000D658D"/>
    <w:rsid w:val="00107DC9"/>
    <w:rsid w:val="00121493"/>
    <w:rsid w:val="00126983"/>
    <w:rsid w:val="001273BB"/>
    <w:rsid w:val="00134A4B"/>
    <w:rsid w:val="00160667"/>
    <w:rsid w:val="00165074"/>
    <w:rsid w:val="001859FB"/>
    <w:rsid w:val="001878BA"/>
    <w:rsid w:val="00193FB7"/>
    <w:rsid w:val="001A236F"/>
    <w:rsid w:val="001B6BD6"/>
    <w:rsid w:val="001D2D8E"/>
    <w:rsid w:val="001F5E85"/>
    <w:rsid w:val="00234405"/>
    <w:rsid w:val="00236EDF"/>
    <w:rsid w:val="002458DF"/>
    <w:rsid w:val="00247C35"/>
    <w:rsid w:val="002747A4"/>
    <w:rsid w:val="002D0C13"/>
    <w:rsid w:val="002E1EB8"/>
    <w:rsid w:val="002F20E1"/>
    <w:rsid w:val="002F2539"/>
    <w:rsid w:val="00336DC6"/>
    <w:rsid w:val="00341C98"/>
    <w:rsid w:val="003572C8"/>
    <w:rsid w:val="00387B20"/>
    <w:rsid w:val="003930F6"/>
    <w:rsid w:val="003A54A5"/>
    <w:rsid w:val="003B0B81"/>
    <w:rsid w:val="003D39D5"/>
    <w:rsid w:val="003D79F0"/>
    <w:rsid w:val="003E582F"/>
    <w:rsid w:val="00400C0F"/>
    <w:rsid w:val="004210EB"/>
    <w:rsid w:val="004470AA"/>
    <w:rsid w:val="00497633"/>
    <w:rsid w:val="004B0E42"/>
    <w:rsid w:val="004B4D7E"/>
    <w:rsid w:val="004C53C8"/>
    <w:rsid w:val="00506B44"/>
    <w:rsid w:val="005327B8"/>
    <w:rsid w:val="005425A8"/>
    <w:rsid w:val="00560D5B"/>
    <w:rsid w:val="00583DEB"/>
    <w:rsid w:val="005B223E"/>
    <w:rsid w:val="005B3CDE"/>
    <w:rsid w:val="005F4EE0"/>
    <w:rsid w:val="005F78CA"/>
    <w:rsid w:val="00612B51"/>
    <w:rsid w:val="00613DE2"/>
    <w:rsid w:val="006A175C"/>
    <w:rsid w:val="006A4118"/>
    <w:rsid w:val="006B17F4"/>
    <w:rsid w:val="006B72B7"/>
    <w:rsid w:val="006D16F7"/>
    <w:rsid w:val="006E31FA"/>
    <w:rsid w:val="006F76A3"/>
    <w:rsid w:val="007154B5"/>
    <w:rsid w:val="0076441B"/>
    <w:rsid w:val="007756B6"/>
    <w:rsid w:val="0078592B"/>
    <w:rsid w:val="007941B5"/>
    <w:rsid w:val="007955BD"/>
    <w:rsid w:val="007A5916"/>
    <w:rsid w:val="007A77CC"/>
    <w:rsid w:val="007B0FAD"/>
    <w:rsid w:val="007E1D03"/>
    <w:rsid w:val="007E6E95"/>
    <w:rsid w:val="007F1A71"/>
    <w:rsid w:val="00805F03"/>
    <w:rsid w:val="00841186"/>
    <w:rsid w:val="008535D9"/>
    <w:rsid w:val="0086677E"/>
    <w:rsid w:val="008720A2"/>
    <w:rsid w:val="008D01E2"/>
    <w:rsid w:val="008E157A"/>
    <w:rsid w:val="00904C2B"/>
    <w:rsid w:val="00921E9F"/>
    <w:rsid w:val="00923102"/>
    <w:rsid w:val="00927603"/>
    <w:rsid w:val="00946E2C"/>
    <w:rsid w:val="00950731"/>
    <w:rsid w:val="00951D06"/>
    <w:rsid w:val="00954E85"/>
    <w:rsid w:val="009659C9"/>
    <w:rsid w:val="009813B5"/>
    <w:rsid w:val="0098588A"/>
    <w:rsid w:val="00990D85"/>
    <w:rsid w:val="009B7C8B"/>
    <w:rsid w:val="009C74E1"/>
    <w:rsid w:val="009D74D7"/>
    <w:rsid w:val="00A002C0"/>
    <w:rsid w:val="00A07DF8"/>
    <w:rsid w:val="00A10DAF"/>
    <w:rsid w:val="00A60D81"/>
    <w:rsid w:val="00A64DF4"/>
    <w:rsid w:val="00A841C7"/>
    <w:rsid w:val="00A97E58"/>
    <w:rsid w:val="00AB3BC8"/>
    <w:rsid w:val="00AC4217"/>
    <w:rsid w:val="00AD0725"/>
    <w:rsid w:val="00AE4267"/>
    <w:rsid w:val="00B002E5"/>
    <w:rsid w:val="00B206AD"/>
    <w:rsid w:val="00B35D84"/>
    <w:rsid w:val="00B444A6"/>
    <w:rsid w:val="00B51B3E"/>
    <w:rsid w:val="00B64DCA"/>
    <w:rsid w:val="00B80B01"/>
    <w:rsid w:val="00B84631"/>
    <w:rsid w:val="00B8566C"/>
    <w:rsid w:val="00B857A1"/>
    <w:rsid w:val="00B91751"/>
    <w:rsid w:val="00BB2B08"/>
    <w:rsid w:val="00BC60D5"/>
    <w:rsid w:val="00C13F57"/>
    <w:rsid w:val="00C2565C"/>
    <w:rsid w:val="00C47380"/>
    <w:rsid w:val="00C87E7C"/>
    <w:rsid w:val="00C94909"/>
    <w:rsid w:val="00CE2BC0"/>
    <w:rsid w:val="00D015B6"/>
    <w:rsid w:val="00D22844"/>
    <w:rsid w:val="00D35165"/>
    <w:rsid w:val="00D40E4A"/>
    <w:rsid w:val="00D4689D"/>
    <w:rsid w:val="00D518B7"/>
    <w:rsid w:val="00D5496A"/>
    <w:rsid w:val="00D60159"/>
    <w:rsid w:val="00D6626B"/>
    <w:rsid w:val="00DB741A"/>
    <w:rsid w:val="00DC6853"/>
    <w:rsid w:val="00DD267F"/>
    <w:rsid w:val="00DF05F2"/>
    <w:rsid w:val="00E167F8"/>
    <w:rsid w:val="00E30CE3"/>
    <w:rsid w:val="00E537F1"/>
    <w:rsid w:val="00E60C47"/>
    <w:rsid w:val="00E633C5"/>
    <w:rsid w:val="00EB4B9A"/>
    <w:rsid w:val="00EB5645"/>
    <w:rsid w:val="00EE0C32"/>
    <w:rsid w:val="00F06498"/>
    <w:rsid w:val="00F116A9"/>
    <w:rsid w:val="00F2144F"/>
    <w:rsid w:val="00F21D30"/>
    <w:rsid w:val="00F23720"/>
    <w:rsid w:val="00F4094B"/>
    <w:rsid w:val="00F57925"/>
    <w:rsid w:val="00F67257"/>
    <w:rsid w:val="00F819F8"/>
    <w:rsid w:val="00F92927"/>
    <w:rsid w:val="00FB3EF2"/>
    <w:rsid w:val="00FB7DFB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176DA"/>
  <w15:chartTrackingRefBased/>
  <w15:docId w15:val="{FB331A88-EE4A-4B51-B6EC-4B07D83B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table" w:styleId="aa">
    <w:name w:val="Table Grid"/>
    <w:basedOn w:val="a1"/>
    <w:uiPriority w:val="39"/>
    <w:rsid w:val="00B35D84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21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U%20UM\&#3623;&#3585;.&#3607;&#3657;&#3634;&#3618;&#3648;&#3627;&#3617;&#3639;&#3629;&#3591;\&#3605;&#3633;&#3623;&#3629;&#3618;&#3656;&#3634;&#3591;&#3627;&#3609;&#3633;&#3591;&#3626;&#3639;&#3629;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19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WINDOWS10</dc:creator>
  <cp:keywords/>
  <dc:description/>
  <cp:lastModifiedBy>Weerapong Duangnamkaew</cp:lastModifiedBy>
  <cp:revision>5</cp:revision>
  <cp:lastPrinted>2024-12-11T04:44:00Z</cp:lastPrinted>
  <dcterms:created xsi:type="dcterms:W3CDTF">2026-07-20T08:55:00Z</dcterms:created>
  <dcterms:modified xsi:type="dcterms:W3CDTF">2026-07-20T11:24:00Z</dcterms:modified>
</cp:coreProperties>
</file>